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BC79" w14:textId="77777777" w:rsidR="00656C19" w:rsidRPr="00264D82" w:rsidRDefault="00656C19" w:rsidP="00264D82">
      <w:pPr>
        <w:pStyle w:val="DKFPlakat-Overskrift"/>
      </w:pPr>
    </w:p>
    <w:p w14:paraId="182639F0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0D8966B6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6B360245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12020D13" w14:textId="77777777" w:rsidR="00F827F2" w:rsidRDefault="000706CF" w:rsidP="00656C19">
      <w:pPr>
        <w:pStyle w:val="DKFKursus-Bullets"/>
        <w:numPr>
          <w:ilvl w:val="0"/>
          <w:numId w:val="0"/>
        </w:numPr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E2589" wp14:editId="6492BE14">
                <wp:simplePos x="0" y="0"/>
                <wp:positionH relativeFrom="page">
                  <wp:posOffset>1347470</wp:posOffset>
                </wp:positionH>
                <wp:positionV relativeFrom="page">
                  <wp:posOffset>6023610</wp:posOffset>
                </wp:positionV>
                <wp:extent cx="4521200" cy="1604010"/>
                <wp:effectExtent l="0" t="0" r="0" b="8890"/>
                <wp:wrapSquare wrapText="bothSides"/>
                <wp:docPr id="15772409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160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6A820" w14:textId="77777777" w:rsidR="00485C71" w:rsidRPr="00227399" w:rsidRDefault="00485C71" w:rsidP="003E067E">
                            <w:pPr>
                              <w:pStyle w:val="DKFplakat-Info"/>
                            </w:pPr>
                            <w:r w:rsidRPr="00227399">
                              <w:t>Dato + tidsrum</w:t>
                            </w:r>
                          </w:p>
                          <w:p w14:paraId="6E5C896C" w14:textId="77777777" w:rsidR="00485C71" w:rsidRPr="00227399" w:rsidRDefault="00835283" w:rsidP="003E067E">
                            <w:pPr>
                              <w:pStyle w:val="DKFplakat-Info"/>
                            </w:pPr>
                            <w:r>
                              <w:t>Sted</w:t>
                            </w:r>
                            <w:r>
                              <w:br/>
                            </w:r>
                            <w:r w:rsidR="00485C71" w:rsidRPr="00227399">
                              <w:t xml:space="preserve">Adresse </w:t>
                            </w:r>
                          </w:p>
                          <w:p w14:paraId="6F10DE1B" w14:textId="77777777" w:rsidR="00227399" w:rsidRPr="00227399" w:rsidRDefault="00485C71" w:rsidP="003E067E">
                            <w:pPr>
                              <w:pStyle w:val="DKFplakat-Info"/>
                            </w:pPr>
                            <w:r w:rsidRPr="00227399">
                              <w:t>Webadresse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E25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6.1pt;margin-top:474.3pt;width:356pt;height:126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" filled="f" stroked="f" strokeweight=".5pt">
                <v:textbox inset="0,0,0,0">
                  <w:txbxContent>
                    <w:p w14:paraId="04B6A820" w14:textId="77777777" w:rsidR="00485C71" w:rsidRPr="00227399" w:rsidRDefault="00485C71" w:rsidP="003E067E">
                      <w:pPr>
                        <w:pStyle w:val="DKFplakat-Info"/>
                      </w:pPr>
                      <w:r w:rsidRPr="00227399">
                        <w:t>Dato + tidsrum</w:t>
                      </w:r>
                    </w:p>
                    <w:p w14:paraId="6E5C896C" w14:textId="77777777" w:rsidR="00485C71" w:rsidRPr="00227399" w:rsidRDefault="00835283" w:rsidP="003E067E">
                      <w:pPr>
                        <w:pStyle w:val="DKFplakat-Info"/>
                      </w:pPr>
                      <w:r>
                        <w:t>Sted</w:t>
                      </w:r>
                      <w:r>
                        <w:br/>
                      </w:r>
                      <w:r w:rsidR="00485C71" w:rsidRPr="00227399">
                        <w:t xml:space="preserve">Adresse </w:t>
                      </w:r>
                    </w:p>
                    <w:p w14:paraId="6F10DE1B" w14:textId="77777777" w:rsidR="00227399" w:rsidRPr="00227399" w:rsidRDefault="00485C71" w:rsidP="003E067E">
                      <w:pPr>
                        <w:pStyle w:val="DKFplakat-Info"/>
                      </w:pPr>
                      <w:r w:rsidRPr="00227399">
                        <w:t>Webadresse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3BC5D0D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1C4AC30C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7B2958A1" w14:textId="77777777" w:rsidR="00F827F2" w:rsidRPr="0094012B" w:rsidRDefault="00F827F2" w:rsidP="0094012B">
      <w:pPr>
        <w:pStyle w:val="DKFPlakat-Overskrift"/>
      </w:pPr>
    </w:p>
    <w:p w14:paraId="7C3A1E4F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5CA9A66C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73626276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206831EB" w14:textId="77777777" w:rsidR="00F827F2" w:rsidRDefault="00F827F2" w:rsidP="00656C19">
      <w:pPr>
        <w:pStyle w:val="DKFKursus-Bullets"/>
        <w:numPr>
          <w:ilvl w:val="0"/>
          <w:numId w:val="0"/>
        </w:numPr>
        <w:ind w:left="170"/>
      </w:pPr>
    </w:p>
    <w:p w14:paraId="584FD152" w14:textId="77777777" w:rsidR="003E1D6C" w:rsidRPr="00C561FD" w:rsidRDefault="003E1D6C" w:rsidP="00C561FD">
      <w:pPr>
        <w:pStyle w:val="DKFkursus-normal"/>
      </w:pPr>
    </w:p>
    <w:sectPr w:rsidR="003E1D6C" w:rsidRPr="00C561FD" w:rsidSect="00F60506">
      <w:headerReference w:type="default" r:id="rId10"/>
      <w:type w:val="continuous"/>
      <w:pgSz w:w="16838" w:h="23811" w:code="8"/>
      <w:pgMar w:top="6804" w:right="2835" w:bottom="7802" w:left="2835" w:header="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F0E7" w14:textId="77777777" w:rsidR="00B41E4D" w:rsidRDefault="00B41E4D" w:rsidP="00C9525A">
      <w:pPr>
        <w:spacing w:line="240" w:lineRule="auto"/>
      </w:pPr>
      <w:r>
        <w:separator/>
      </w:r>
    </w:p>
  </w:endnote>
  <w:endnote w:type="continuationSeparator" w:id="0">
    <w:p w14:paraId="2429EA7F" w14:textId="77777777" w:rsidR="00B41E4D" w:rsidRDefault="00B41E4D" w:rsidP="00C95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 Light">
    <w:panose1 w:val="020004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topia Std Semibold">
    <w:panose1 w:val="00000000000000000000"/>
    <w:charset w:val="4D"/>
    <w:family w:val="roman"/>
    <w:notTrueType/>
    <w:pitch w:val="variable"/>
    <w:sig w:usb0="00000003" w:usb1="00000001" w:usb2="00000000" w:usb3="00000000" w:csb0="00000001" w:csb1="00000000"/>
  </w:font>
  <w:font w:name="HelveticaNeueLT Std Lt">
    <w:altName w:val="Arial"/>
    <w:charset w:val="4D"/>
    <w:family w:val="swiss"/>
    <w:pitch w:val="variable"/>
    <w:sig w:usb0="00000003" w:usb1="00000000" w:usb2="00000000" w:usb3="00000000" w:csb0="00000001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HelveticaNeueLT Std">
    <w:altName w:val="Arial"/>
    <w:charset w:val="4D"/>
    <w:family w:val="swiss"/>
    <w:pitch w:val="variable"/>
    <w:sig w:usb0="00000003" w:usb1="00000000" w:usb2="00000000" w:usb3="00000000" w:csb0="00000001" w:csb1="00000000"/>
  </w:font>
  <w:font w:name="Noto Serif JP">
    <w:panose1 w:val="02020400000000000000"/>
    <w:charset w:val="80"/>
    <w:family w:val="roman"/>
    <w:notTrueType/>
    <w:pitch w:val="variable"/>
    <w:sig w:usb0="20000287" w:usb1="2ADF3C10" w:usb2="00000016" w:usb3="00000000" w:csb0="00060107" w:csb1="00000000"/>
  </w:font>
  <w:font w:name="Inter Semi Bold">
    <w:altName w:val="Inter Semi"/>
    <w:panose1 w:val="020007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 (Headings)">
    <w:altName w:val="Calibri Light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A09D4" w14:textId="77777777" w:rsidR="00B41E4D" w:rsidRDefault="00B41E4D" w:rsidP="00C9525A">
      <w:pPr>
        <w:spacing w:line="240" w:lineRule="auto"/>
      </w:pPr>
      <w:r>
        <w:separator/>
      </w:r>
    </w:p>
  </w:footnote>
  <w:footnote w:type="continuationSeparator" w:id="0">
    <w:p w14:paraId="09AA5111" w14:textId="77777777" w:rsidR="00B41E4D" w:rsidRDefault="00B41E4D" w:rsidP="00C95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51A1" w14:textId="77777777" w:rsidR="00C9525A" w:rsidRDefault="00F827F2">
    <w:r>
      <w:rPr>
        <w:noProof/>
      </w:rPr>
      <w:drawing>
        <wp:anchor distT="0" distB="0" distL="114300" distR="114300" simplePos="0" relativeHeight="251658240" behindDoc="1" locked="0" layoutInCell="1" allowOverlap="1" wp14:anchorId="6C8DCBBF" wp14:editId="16CE559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1995" cy="15123714"/>
          <wp:effectExtent l="0" t="0" r="0" b="0"/>
          <wp:wrapNone/>
          <wp:docPr id="3888141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81412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995" cy="15123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A44B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AA59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1E9D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760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2213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CA41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D21A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8EDE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C26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E4F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14895"/>
    <w:multiLevelType w:val="hybridMultilevel"/>
    <w:tmpl w:val="5170B3DE"/>
    <w:lvl w:ilvl="0" w:tplc="DAF0B1A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33F6A"/>
    <w:multiLevelType w:val="hybridMultilevel"/>
    <w:tmpl w:val="18747D22"/>
    <w:lvl w:ilvl="0" w:tplc="E954E5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b w:val="0"/>
        <w:i w:val="0"/>
        <w:color w:val="A4B3BB" w:themeColor="text1" w:themeTint="80"/>
        <w:sz w:val="1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E649E"/>
    <w:multiLevelType w:val="hybridMultilevel"/>
    <w:tmpl w:val="C1DEE3AE"/>
    <w:lvl w:ilvl="0" w:tplc="DCCC2ED4">
      <w:numFmt w:val="bullet"/>
      <w:lvlText w:val="-"/>
      <w:lvlJc w:val="left"/>
      <w:pPr>
        <w:ind w:left="720" w:hanging="360"/>
      </w:pPr>
      <w:rPr>
        <w:rFonts w:ascii="Inter Light" w:eastAsia="Times New Roman" w:hAnsi="Inter Light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A7845"/>
    <w:multiLevelType w:val="multilevel"/>
    <w:tmpl w:val="B090287A"/>
    <w:styleLink w:val="AmnioticsBullets"/>
    <w:lvl w:ilvl="0">
      <w:start w:val="1"/>
      <w:numFmt w:val="bullet"/>
      <w:lvlText w:val=""/>
      <w:lvlJc w:val="left"/>
      <w:pPr>
        <w:tabs>
          <w:tab w:val="num" w:pos="2438"/>
        </w:tabs>
        <w:ind w:left="2438" w:hanging="170"/>
      </w:pPr>
      <w:rPr>
        <w:rFonts w:ascii="Symbol" w:hAnsi="Symbol" w:hint="default"/>
        <w:caps w:val="0"/>
        <w:strike w:val="0"/>
        <w:dstrike w:val="0"/>
        <w:vanish w:val="0"/>
        <w:color w:val="A2A4A4"/>
        <w:spacing w:val="0"/>
        <w:w w:val="100"/>
        <w:kern w:val="0"/>
        <w:position w:val="0"/>
        <w:sz w:val="16"/>
        <w:szCs w:val="16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2608"/>
        </w:tabs>
        <w:ind w:left="2608" w:hanging="170"/>
      </w:pPr>
      <w:rPr>
        <w:rFonts w:ascii="Symbol" w:hAnsi="Symbol" w:hint="default"/>
        <w:color w:val="A2A4A4"/>
        <w:sz w:val="16"/>
      </w:rPr>
    </w:lvl>
    <w:lvl w:ilvl="2">
      <w:start w:val="1"/>
      <w:numFmt w:val="bullet"/>
      <w:lvlText w:val=""/>
      <w:lvlJc w:val="left"/>
      <w:pPr>
        <w:tabs>
          <w:tab w:val="num" w:pos="2778"/>
        </w:tabs>
        <w:ind w:left="2778" w:hanging="170"/>
      </w:pPr>
      <w:rPr>
        <w:rFonts w:ascii="Symbol" w:hAnsi="Symbol" w:hint="default"/>
        <w:color w:val="A2A4A4"/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170"/>
      </w:pPr>
      <w:rPr>
        <w:rFonts w:ascii="Symbol" w:hAnsi="Symbol" w:hint="default"/>
        <w:color w:val="A2A4A4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3119"/>
        </w:tabs>
        <w:ind w:left="3119" w:hanging="171"/>
      </w:pPr>
      <w:rPr>
        <w:rFonts w:ascii="Symbol" w:hAnsi="Symbol" w:hint="default"/>
        <w:color w:val="A2A4A4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3289"/>
        </w:tabs>
        <w:ind w:left="3289" w:hanging="170"/>
      </w:pPr>
      <w:rPr>
        <w:rFonts w:ascii="Symbol" w:hAnsi="Symbol" w:hint="default"/>
        <w:color w:val="A2A4A4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3459"/>
        </w:tabs>
        <w:ind w:left="3459" w:hanging="170"/>
      </w:pPr>
      <w:rPr>
        <w:rFonts w:ascii="Symbol" w:hAnsi="Symbol" w:hint="default"/>
        <w:color w:val="A2A4A4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3629" w:hanging="170"/>
      </w:pPr>
      <w:rPr>
        <w:rFonts w:ascii="Symbol" w:hAnsi="Symbol" w:hint="default"/>
        <w:color w:val="A2A4A4"/>
        <w:sz w:val="16"/>
        <w:szCs w:val="16"/>
      </w:rPr>
    </w:lvl>
    <w:lvl w:ilvl="8">
      <w:start w:val="1"/>
      <w:numFmt w:val="bullet"/>
      <w:lvlText w:val=""/>
      <w:lvlJc w:val="left"/>
      <w:pPr>
        <w:ind w:left="3799" w:hanging="170"/>
      </w:pPr>
      <w:rPr>
        <w:rFonts w:ascii="Symbol" w:hAnsi="Symbol" w:hint="default"/>
        <w:color w:val="A2A4A4"/>
        <w:sz w:val="16"/>
        <w:szCs w:val="16"/>
      </w:rPr>
    </w:lvl>
  </w:abstractNum>
  <w:abstractNum w:abstractNumId="14" w15:restartNumberingAfterBreak="0">
    <w:nsid w:val="33545777"/>
    <w:multiLevelType w:val="hybridMultilevel"/>
    <w:tmpl w:val="3B3CDB12"/>
    <w:lvl w:ilvl="0" w:tplc="1996E1DC">
      <w:start w:val="1"/>
      <w:numFmt w:val="bullet"/>
      <w:lvlText w:val=""/>
      <w:lvlJc w:val="left"/>
      <w:pPr>
        <w:ind w:left="227" w:hanging="227"/>
      </w:pPr>
      <w:rPr>
        <w:rFonts w:ascii="Arial" w:hAnsi="Arial" w:hint="default"/>
        <w:b w:val="0"/>
        <w:i w:val="0"/>
        <w:color w:val="8A9CA7" w:themeColor="text1" w:themeTint="A6"/>
        <w:sz w:val="1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32AF3"/>
    <w:multiLevelType w:val="hybridMultilevel"/>
    <w:tmpl w:val="A0207E0A"/>
    <w:lvl w:ilvl="0" w:tplc="0AE43C5E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color w:val="54BA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1304E"/>
    <w:multiLevelType w:val="multilevel"/>
    <w:tmpl w:val="BD7CD760"/>
    <w:styleLink w:val="CurrentList2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Inter" w:hAnsi="Inter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A5B5D"/>
    <w:multiLevelType w:val="hybridMultilevel"/>
    <w:tmpl w:val="9780A9EA"/>
    <w:lvl w:ilvl="0" w:tplc="20F0E3B2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/>
        <w:i w:val="0"/>
        <w:color w:val="54BA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E440A"/>
    <w:multiLevelType w:val="multilevel"/>
    <w:tmpl w:val="5170B3DE"/>
    <w:styleLink w:val="CurrentList1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E2345"/>
    <w:multiLevelType w:val="hybridMultilevel"/>
    <w:tmpl w:val="2F8A3132"/>
    <w:lvl w:ilvl="0" w:tplc="57A6DAD8">
      <w:start w:val="1"/>
      <w:numFmt w:val="bullet"/>
      <w:pStyle w:val="DKFKursus-Bullets"/>
      <w:lvlText w:val="-"/>
      <w:lvlJc w:val="left"/>
      <w:pPr>
        <w:tabs>
          <w:tab w:val="num" w:pos="170"/>
        </w:tabs>
        <w:ind w:left="170" w:hanging="170"/>
      </w:pPr>
      <w:rPr>
        <w:rFonts w:ascii="Inter" w:hAnsi="Inter" w:hint="default"/>
        <w:color w:val="546670" w:themeColor="text1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855398">
    <w:abstractNumId w:val="14"/>
  </w:num>
  <w:num w:numId="2" w16cid:durableId="756243133">
    <w:abstractNumId w:val="14"/>
  </w:num>
  <w:num w:numId="3" w16cid:durableId="381909602">
    <w:abstractNumId w:val="11"/>
  </w:num>
  <w:num w:numId="4" w16cid:durableId="324742736">
    <w:abstractNumId w:val="11"/>
  </w:num>
  <w:num w:numId="5" w16cid:durableId="1048921646">
    <w:abstractNumId w:val="11"/>
  </w:num>
  <w:num w:numId="6" w16cid:durableId="1516533149">
    <w:abstractNumId w:val="11"/>
  </w:num>
  <w:num w:numId="7" w16cid:durableId="799037749">
    <w:abstractNumId w:val="11"/>
  </w:num>
  <w:num w:numId="8" w16cid:durableId="172426560">
    <w:abstractNumId w:val="17"/>
  </w:num>
  <w:num w:numId="9" w16cid:durableId="809789511">
    <w:abstractNumId w:val="15"/>
  </w:num>
  <w:num w:numId="10" w16cid:durableId="859470298">
    <w:abstractNumId w:val="15"/>
  </w:num>
  <w:num w:numId="11" w16cid:durableId="102112405">
    <w:abstractNumId w:val="15"/>
  </w:num>
  <w:num w:numId="12" w16cid:durableId="1254169284">
    <w:abstractNumId w:val="15"/>
  </w:num>
  <w:num w:numId="13" w16cid:durableId="1019309701">
    <w:abstractNumId w:val="15"/>
  </w:num>
  <w:num w:numId="14" w16cid:durableId="820537523">
    <w:abstractNumId w:val="13"/>
  </w:num>
  <w:num w:numId="15" w16cid:durableId="1099834567">
    <w:abstractNumId w:val="0"/>
  </w:num>
  <w:num w:numId="16" w16cid:durableId="683748916">
    <w:abstractNumId w:val="1"/>
  </w:num>
  <w:num w:numId="17" w16cid:durableId="1763338015">
    <w:abstractNumId w:val="2"/>
  </w:num>
  <w:num w:numId="18" w16cid:durableId="103812464">
    <w:abstractNumId w:val="3"/>
  </w:num>
  <w:num w:numId="19" w16cid:durableId="436409588">
    <w:abstractNumId w:val="8"/>
  </w:num>
  <w:num w:numId="20" w16cid:durableId="1035350261">
    <w:abstractNumId w:val="4"/>
  </w:num>
  <w:num w:numId="21" w16cid:durableId="968364537">
    <w:abstractNumId w:val="5"/>
  </w:num>
  <w:num w:numId="22" w16cid:durableId="1813521381">
    <w:abstractNumId w:val="6"/>
  </w:num>
  <w:num w:numId="23" w16cid:durableId="96751167">
    <w:abstractNumId w:val="7"/>
  </w:num>
  <w:num w:numId="24" w16cid:durableId="829374001">
    <w:abstractNumId w:val="9"/>
  </w:num>
  <w:num w:numId="25" w16cid:durableId="1756242982">
    <w:abstractNumId w:val="10"/>
  </w:num>
  <w:num w:numId="26" w16cid:durableId="844706925">
    <w:abstractNumId w:val="12"/>
  </w:num>
  <w:num w:numId="27" w16cid:durableId="1995403488">
    <w:abstractNumId w:val="18"/>
  </w:num>
  <w:num w:numId="28" w16cid:durableId="1096483414">
    <w:abstractNumId w:val="19"/>
  </w:num>
  <w:num w:numId="29" w16cid:durableId="1577010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DD"/>
    <w:rsid w:val="000014D4"/>
    <w:rsid w:val="00020AF9"/>
    <w:rsid w:val="000221F9"/>
    <w:rsid w:val="000252E8"/>
    <w:rsid w:val="000317E5"/>
    <w:rsid w:val="0003357F"/>
    <w:rsid w:val="0003505A"/>
    <w:rsid w:val="00037709"/>
    <w:rsid w:val="00045E40"/>
    <w:rsid w:val="0004652B"/>
    <w:rsid w:val="0005029C"/>
    <w:rsid w:val="00062533"/>
    <w:rsid w:val="00067882"/>
    <w:rsid w:val="000706CF"/>
    <w:rsid w:val="00074527"/>
    <w:rsid w:val="000810EB"/>
    <w:rsid w:val="00083EC4"/>
    <w:rsid w:val="000B009A"/>
    <w:rsid w:val="000B1444"/>
    <w:rsid w:val="000B1FE3"/>
    <w:rsid w:val="000B7086"/>
    <w:rsid w:val="000D5776"/>
    <w:rsid w:val="000D5AEA"/>
    <w:rsid w:val="000E358F"/>
    <w:rsid w:val="000F39A3"/>
    <w:rsid w:val="00101D44"/>
    <w:rsid w:val="001038E9"/>
    <w:rsid w:val="0012659B"/>
    <w:rsid w:val="00126963"/>
    <w:rsid w:val="00140964"/>
    <w:rsid w:val="0014488B"/>
    <w:rsid w:val="00154639"/>
    <w:rsid w:val="00167B20"/>
    <w:rsid w:val="00167DF0"/>
    <w:rsid w:val="00167F0A"/>
    <w:rsid w:val="00184290"/>
    <w:rsid w:val="001866A0"/>
    <w:rsid w:val="0019044D"/>
    <w:rsid w:val="00193890"/>
    <w:rsid w:val="00194B3C"/>
    <w:rsid w:val="001A409A"/>
    <w:rsid w:val="001B5E49"/>
    <w:rsid w:val="001D1B1F"/>
    <w:rsid w:val="001D1CF5"/>
    <w:rsid w:val="001D2F0C"/>
    <w:rsid w:val="001D3966"/>
    <w:rsid w:val="001E76E3"/>
    <w:rsid w:val="001F0648"/>
    <w:rsid w:val="00207002"/>
    <w:rsid w:val="00217841"/>
    <w:rsid w:val="00220F94"/>
    <w:rsid w:val="00227399"/>
    <w:rsid w:val="002337C5"/>
    <w:rsid w:val="002362B5"/>
    <w:rsid w:val="00236A62"/>
    <w:rsid w:val="00251680"/>
    <w:rsid w:val="00253060"/>
    <w:rsid w:val="002556F1"/>
    <w:rsid w:val="00264D82"/>
    <w:rsid w:val="002705AE"/>
    <w:rsid w:val="00270C03"/>
    <w:rsid w:val="00270C4E"/>
    <w:rsid w:val="002839DD"/>
    <w:rsid w:val="0028553E"/>
    <w:rsid w:val="002B025A"/>
    <w:rsid w:val="002C0DDC"/>
    <w:rsid w:val="002C6743"/>
    <w:rsid w:val="002D79DF"/>
    <w:rsid w:val="002F0DEF"/>
    <w:rsid w:val="002F5BDC"/>
    <w:rsid w:val="0031681A"/>
    <w:rsid w:val="00320DFD"/>
    <w:rsid w:val="00330E6E"/>
    <w:rsid w:val="003314E9"/>
    <w:rsid w:val="00341747"/>
    <w:rsid w:val="003477A3"/>
    <w:rsid w:val="00350951"/>
    <w:rsid w:val="00350E2A"/>
    <w:rsid w:val="00352FA1"/>
    <w:rsid w:val="003772E1"/>
    <w:rsid w:val="0038142E"/>
    <w:rsid w:val="003A1A37"/>
    <w:rsid w:val="003B7E81"/>
    <w:rsid w:val="003C0BAE"/>
    <w:rsid w:val="003C11B2"/>
    <w:rsid w:val="003D133D"/>
    <w:rsid w:val="003D6291"/>
    <w:rsid w:val="003D75DA"/>
    <w:rsid w:val="003E067E"/>
    <w:rsid w:val="003E06A0"/>
    <w:rsid w:val="003E1D6C"/>
    <w:rsid w:val="003F1A43"/>
    <w:rsid w:val="003F2ED0"/>
    <w:rsid w:val="003F5258"/>
    <w:rsid w:val="00402724"/>
    <w:rsid w:val="004160B9"/>
    <w:rsid w:val="0042085B"/>
    <w:rsid w:val="004212D2"/>
    <w:rsid w:val="00424850"/>
    <w:rsid w:val="0043105C"/>
    <w:rsid w:val="00445B61"/>
    <w:rsid w:val="0045467C"/>
    <w:rsid w:val="00460E1D"/>
    <w:rsid w:val="00461854"/>
    <w:rsid w:val="00463EFC"/>
    <w:rsid w:val="00466ACB"/>
    <w:rsid w:val="00476497"/>
    <w:rsid w:val="0048082B"/>
    <w:rsid w:val="00485C71"/>
    <w:rsid w:val="00495442"/>
    <w:rsid w:val="004979CC"/>
    <w:rsid w:val="004B2ADC"/>
    <w:rsid w:val="004D2521"/>
    <w:rsid w:val="004F53EC"/>
    <w:rsid w:val="004F7EA1"/>
    <w:rsid w:val="00501CF0"/>
    <w:rsid w:val="00510577"/>
    <w:rsid w:val="00513D43"/>
    <w:rsid w:val="005247E1"/>
    <w:rsid w:val="00530775"/>
    <w:rsid w:val="00530D84"/>
    <w:rsid w:val="00532ACF"/>
    <w:rsid w:val="00536667"/>
    <w:rsid w:val="005534F2"/>
    <w:rsid w:val="00554246"/>
    <w:rsid w:val="00565501"/>
    <w:rsid w:val="00565AB1"/>
    <w:rsid w:val="00572089"/>
    <w:rsid w:val="005721F9"/>
    <w:rsid w:val="00590963"/>
    <w:rsid w:val="005914A2"/>
    <w:rsid w:val="00591F72"/>
    <w:rsid w:val="0059213A"/>
    <w:rsid w:val="00595E6A"/>
    <w:rsid w:val="005A0431"/>
    <w:rsid w:val="005A7FCB"/>
    <w:rsid w:val="005B28DF"/>
    <w:rsid w:val="005B4A98"/>
    <w:rsid w:val="005C26A8"/>
    <w:rsid w:val="005D1D6D"/>
    <w:rsid w:val="005E75FF"/>
    <w:rsid w:val="005F349D"/>
    <w:rsid w:val="005F724E"/>
    <w:rsid w:val="005F76C9"/>
    <w:rsid w:val="006001BB"/>
    <w:rsid w:val="0060786E"/>
    <w:rsid w:val="00614D4B"/>
    <w:rsid w:val="00622415"/>
    <w:rsid w:val="00640F71"/>
    <w:rsid w:val="006528FA"/>
    <w:rsid w:val="00655509"/>
    <w:rsid w:val="00656C19"/>
    <w:rsid w:val="00656FE2"/>
    <w:rsid w:val="0066233F"/>
    <w:rsid w:val="00686D7C"/>
    <w:rsid w:val="00687BB4"/>
    <w:rsid w:val="006913E9"/>
    <w:rsid w:val="006955E2"/>
    <w:rsid w:val="006962F4"/>
    <w:rsid w:val="006A00E7"/>
    <w:rsid w:val="006B2792"/>
    <w:rsid w:val="006B44BE"/>
    <w:rsid w:val="006C10EB"/>
    <w:rsid w:val="006C6171"/>
    <w:rsid w:val="006D0AD7"/>
    <w:rsid w:val="006D2623"/>
    <w:rsid w:val="006D3D52"/>
    <w:rsid w:val="006D5F8D"/>
    <w:rsid w:val="006E53EC"/>
    <w:rsid w:val="006E6531"/>
    <w:rsid w:val="00700A6D"/>
    <w:rsid w:val="0070292D"/>
    <w:rsid w:val="00722A12"/>
    <w:rsid w:val="007304CC"/>
    <w:rsid w:val="00732501"/>
    <w:rsid w:val="0073426A"/>
    <w:rsid w:val="00735BA7"/>
    <w:rsid w:val="00755BD1"/>
    <w:rsid w:val="0078224B"/>
    <w:rsid w:val="00792898"/>
    <w:rsid w:val="00797E39"/>
    <w:rsid w:val="007A2443"/>
    <w:rsid w:val="007A3B21"/>
    <w:rsid w:val="007C27DB"/>
    <w:rsid w:val="007D4BB7"/>
    <w:rsid w:val="007F4F11"/>
    <w:rsid w:val="007F5298"/>
    <w:rsid w:val="007F75CE"/>
    <w:rsid w:val="0080009E"/>
    <w:rsid w:val="0080553C"/>
    <w:rsid w:val="00807B11"/>
    <w:rsid w:val="008225A1"/>
    <w:rsid w:val="00832ADA"/>
    <w:rsid w:val="00832D14"/>
    <w:rsid w:val="00835283"/>
    <w:rsid w:val="008646DA"/>
    <w:rsid w:val="00865196"/>
    <w:rsid w:val="008655C2"/>
    <w:rsid w:val="00874749"/>
    <w:rsid w:val="0088646A"/>
    <w:rsid w:val="008902EE"/>
    <w:rsid w:val="008B6BAE"/>
    <w:rsid w:val="008C3B49"/>
    <w:rsid w:val="008C612F"/>
    <w:rsid w:val="008C790D"/>
    <w:rsid w:val="008D4266"/>
    <w:rsid w:val="008E4E8F"/>
    <w:rsid w:val="008F282A"/>
    <w:rsid w:val="0091179C"/>
    <w:rsid w:val="00916941"/>
    <w:rsid w:val="009218CF"/>
    <w:rsid w:val="0092231B"/>
    <w:rsid w:val="009311B0"/>
    <w:rsid w:val="0094012B"/>
    <w:rsid w:val="0095003F"/>
    <w:rsid w:val="00950B28"/>
    <w:rsid w:val="009517DD"/>
    <w:rsid w:val="00952FBA"/>
    <w:rsid w:val="00954BC1"/>
    <w:rsid w:val="00954E78"/>
    <w:rsid w:val="00957ADB"/>
    <w:rsid w:val="0097430F"/>
    <w:rsid w:val="009744BC"/>
    <w:rsid w:val="009827AC"/>
    <w:rsid w:val="009878B6"/>
    <w:rsid w:val="009B179F"/>
    <w:rsid w:val="009B3F0F"/>
    <w:rsid w:val="009B3F13"/>
    <w:rsid w:val="009B45A7"/>
    <w:rsid w:val="009B53D2"/>
    <w:rsid w:val="009C2ABE"/>
    <w:rsid w:val="009D687F"/>
    <w:rsid w:val="009D74AC"/>
    <w:rsid w:val="00A052E7"/>
    <w:rsid w:val="00A05714"/>
    <w:rsid w:val="00A143EC"/>
    <w:rsid w:val="00A164D3"/>
    <w:rsid w:val="00A206F3"/>
    <w:rsid w:val="00A318A9"/>
    <w:rsid w:val="00A31F3D"/>
    <w:rsid w:val="00A36765"/>
    <w:rsid w:val="00A44E36"/>
    <w:rsid w:val="00A560CA"/>
    <w:rsid w:val="00A56B4A"/>
    <w:rsid w:val="00A6239A"/>
    <w:rsid w:val="00A63F2E"/>
    <w:rsid w:val="00A707A5"/>
    <w:rsid w:val="00A71C89"/>
    <w:rsid w:val="00A774A9"/>
    <w:rsid w:val="00A85A83"/>
    <w:rsid w:val="00A85EFC"/>
    <w:rsid w:val="00A8631D"/>
    <w:rsid w:val="00A93DBF"/>
    <w:rsid w:val="00A94E03"/>
    <w:rsid w:val="00AA34A3"/>
    <w:rsid w:val="00AB1202"/>
    <w:rsid w:val="00AB5376"/>
    <w:rsid w:val="00AB6A14"/>
    <w:rsid w:val="00AC1991"/>
    <w:rsid w:val="00AD0E25"/>
    <w:rsid w:val="00AE1E8D"/>
    <w:rsid w:val="00AF11EB"/>
    <w:rsid w:val="00AF2AAD"/>
    <w:rsid w:val="00AF487F"/>
    <w:rsid w:val="00B0121E"/>
    <w:rsid w:val="00B031B5"/>
    <w:rsid w:val="00B046F4"/>
    <w:rsid w:val="00B157EB"/>
    <w:rsid w:val="00B31157"/>
    <w:rsid w:val="00B328E9"/>
    <w:rsid w:val="00B41E4D"/>
    <w:rsid w:val="00B52E21"/>
    <w:rsid w:val="00B70272"/>
    <w:rsid w:val="00B71351"/>
    <w:rsid w:val="00B7618C"/>
    <w:rsid w:val="00B85310"/>
    <w:rsid w:val="00B94760"/>
    <w:rsid w:val="00BA0582"/>
    <w:rsid w:val="00BA1D21"/>
    <w:rsid w:val="00BA63DA"/>
    <w:rsid w:val="00BB5E07"/>
    <w:rsid w:val="00BC6082"/>
    <w:rsid w:val="00BD500C"/>
    <w:rsid w:val="00BD7C5A"/>
    <w:rsid w:val="00BF0AFC"/>
    <w:rsid w:val="00C11B56"/>
    <w:rsid w:val="00C142F2"/>
    <w:rsid w:val="00C208AB"/>
    <w:rsid w:val="00C23A90"/>
    <w:rsid w:val="00C2505A"/>
    <w:rsid w:val="00C42B12"/>
    <w:rsid w:val="00C47351"/>
    <w:rsid w:val="00C561FD"/>
    <w:rsid w:val="00C62B05"/>
    <w:rsid w:val="00C63258"/>
    <w:rsid w:val="00C6429F"/>
    <w:rsid w:val="00C70E9B"/>
    <w:rsid w:val="00C75235"/>
    <w:rsid w:val="00C8698B"/>
    <w:rsid w:val="00C873F2"/>
    <w:rsid w:val="00C921EC"/>
    <w:rsid w:val="00C94222"/>
    <w:rsid w:val="00C9525A"/>
    <w:rsid w:val="00CA19A9"/>
    <w:rsid w:val="00CA216E"/>
    <w:rsid w:val="00CB55F1"/>
    <w:rsid w:val="00CB68C9"/>
    <w:rsid w:val="00CE2B2E"/>
    <w:rsid w:val="00CF271D"/>
    <w:rsid w:val="00CF34E2"/>
    <w:rsid w:val="00D0063F"/>
    <w:rsid w:val="00D03C3E"/>
    <w:rsid w:val="00D06336"/>
    <w:rsid w:val="00D10A9A"/>
    <w:rsid w:val="00D2051F"/>
    <w:rsid w:val="00D26C44"/>
    <w:rsid w:val="00D27859"/>
    <w:rsid w:val="00D416A0"/>
    <w:rsid w:val="00D4338B"/>
    <w:rsid w:val="00D73F8D"/>
    <w:rsid w:val="00D742BE"/>
    <w:rsid w:val="00D9212E"/>
    <w:rsid w:val="00DA4E3A"/>
    <w:rsid w:val="00DB6CDE"/>
    <w:rsid w:val="00DD30D9"/>
    <w:rsid w:val="00DD36EE"/>
    <w:rsid w:val="00DD7258"/>
    <w:rsid w:val="00DE0E74"/>
    <w:rsid w:val="00DE53DE"/>
    <w:rsid w:val="00DF217F"/>
    <w:rsid w:val="00E01947"/>
    <w:rsid w:val="00E14C36"/>
    <w:rsid w:val="00E3076B"/>
    <w:rsid w:val="00E43365"/>
    <w:rsid w:val="00E466C7"/>
    <w:rsid w:val="00E60EB3"/>
    <w:rsid w:val="00E6467C"/>
    <w:rsid w:val="00E64F98"/>
    <w:rsid w:val="00E65481"/>
    <w:rsid w:val="00E6636A"/>
    <w:rsid w:val="00E72A24"/>
    <w:rsid w:val="00E75B8C"/>
    <w:rsid w:val="00E774B2"/>
    <w:rsid w:val="00E81A2E"/>
    <w:rsid w:val="00E85C3C"/>
    <w:rsid w:val="00E87AAD"/>
    <w:rsid w:val="00E933A6"/>
    <w:rsid w:val="00E97B8B"/>
    <w:rsid w:val="00EB48AB"/>
    <w:rsid w:val="00ED492A"/>
    <w:rsid w:val="00ED5318"/>
    <w:rsid w:val="00EE0194"/>
    <w:rsid w:val="00EE515B"/>
    <w:rsid w:val="00EE60FF"/>
    <w:rsid w:val="00EE7C31"/>
    <w:rsid w:val="00EF2E03"/>
    <w:rsid w:val="00EF4135"/>
    <w:rsid w:val="00F00227"/>
    <w:rsid w:val="00F00472"/>
    <w:rsid w:val="00F0680F"/>
    <w:rsid w:val="00F21E85"/>
    <w:rsid w:val="00F439E2"/>
    <w:rsid w:val="00F471FD"/>
    <w:rsid w:val="00F53213"/>
    <w:rsid w:val="00F60506"/>
    <w:rsid w:val="00F80A90"/>
    <w:rsid w:val="00F81A87"/>
    <w:rsid w:val="00F827F2"/>
    <w:rsid w:val="00F8346F"/>
    <w:rsid w:val="00F83645"/>
    <w:rsid w:val="00FB3C91"/>
    <w:rsid w:val="00FE0399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FD424"/>
  <w15:chartTrackingRefBased/>
  <w15:docId w15:val="{34432074-ADCD-6342-895C-789D6255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6" w:unhideWhenUsed="1" w:qFormat="1"/>
    <w:lsdException w:name="toc 2" w:semiHidden="1" w:uiPriority="6" w:unhideWhenUsed="1" w:qFormat="1"/>
    <w:lsdException w:name="toc 3" w:semiHidden="1" w:uiPriority="6" w:unhideWhenUsed="1" w:qFormat="1"/>
    <w:lsdException w:name="toc 4" w:semiHidden="1" w:uiPriority="6" w:unhideWhenUsed="1" w:qFormat="1"/>
    <w:lsdException w:name="toc 5" w:semiHidden="1" w:uiPriority="6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5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92D"/>
    <w:pPr>
      <w:spacing w:line="260" w:lineRule="exact"/>
    </w:pPr>
    <w:rPr>
      <w:rFonts w:ascii="Arial" w:eastAsia="Times New Roman" w:hAnsi="Arial" w:cs="Tahoma"/>
      <w:b/>
      <w:color w:val="000000"/>
      <w:sz w:val="17"/>
      <w:szCs w:val="16"/>
      <w:lang w:val="en-US" w:eastAsia="da-DK" w:bidi="hi-IN"/>
    </w:rPr>
  </w:style>
  <w:style w:type="paragraph" w:styleId="Overskrift1">
    <w:name w:val="heading 1"/>
    <w:next w:val="Normal"/>
    <w:link w:val="Overskrift1Tegn"/>
    <w:uiPriority w:val="4"/>
    <w:qFormat/>
    <w:rsid w:val="00F827F2"/>
    <w:pPr>
      <w:keepNext/>
      <w:keepLines/>
      <w:suppressAutoHyphens/>
      <w:snapToGrid w:val="0"/>
      <w:spacing w:after="600" w:line="580" w:lineRule="exact"/>
      <w:outlineLvl w:val="0"/>
    </w:pPr>
    <w:rPr>
      <w:rFonts w:ascii="Utopia" w:eastAsiaTheme="majorEastAsia" w:hAnsi="Utopia" w:cs="Times New Roman (Headings CS)"/>
      <w:color w:val="546670" w:themeColor="text2"/>
      <w:sz w:val="108"/>
      <w:szCs w:val="52"/>
    </w:rPr>
  </w:style>
  <w:style w:type="paragraph" w:styleId="Overskrift2">
    <w:name w:val="heading 2"/>
    <w:next w:val="Normal"/>
    <w:link w:val="Overskrift2Tegn"/>
    <w:uiPriority w:val="4"/>
    <w:qFormat/>
    <w:rsid w:val="005F76C9"/>
    <w:pPr>
      <w:numPr>
        <w:ilvl w:val="1"/>
      </w:numPr>
      <w:spacing w:line="340" w:lineRule="exact"/>
      <w:outlineLvl w:val="1"/>
    </w:pPr>
    <w:rPr>
      <w:rFonts w:ascii="Utopia" w:eastAsiaTheme="majorEastAsia" w:hAnsi="Utopia" w:cs="Times New Roman (Headings CS)"/>
      <w:color w:val="76BEEA" w:themeColor="accent2"/>
      <w:sz w:val="28"/>
      <w:szCs w:val="23"/>
    </w:rPr>
  </w:style>
  <w:style w:type="paragraph" w:styleId="Overskrift3">
    <w:name w:val="heading 3"/>
    <w:basedOn w:val="Overskrift2"/>
    <w:next w:val="Normal"/>
    <w:link w:val="Overskrift3Tegn"/>
    <w:uiPriority w:val="4"/>
    <w:qFormat/>
    <w:rsid w:val="005F76C9"/>
    <w:pPr>
      <w:numPr>
        <w:ilvl w:val="2"/>
      </w:numPr>
      <w:outlineLvl w:val="2"/>
    </w:pPr>
    <w:rPr>
      <w:caps/>
      <w:color w:val="546670" w:themeColor="text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76C9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003165" w:themeColor="accent1" w:themeShade="BF"/>
    </w:rPr>
  </w:style>
  <w:style w:type="paragraph" w:styleId="Overskrift5">
    <w:name w:val="heading 5"/>
    <w:basedOn w:val="Overskrift4"/>
    <w:next w:val="Normal"/>
    <w:link w:val="Overskrift5Tegn"/>
    <w:uiPriority w:val="4"/>
    <w:qFormat/>
    <w:rsid w:val="005F76C9"/>
    <w:pPr>
      <w:keepNext w:val="0"/>
      <w:keepLines w:val="0"/>
      <w:numPr>
        <w:ilvl w:val="4"/>
      </w:numPr>
      <w:spacing w:before="0" w:line="280" w:lineRule="exact"/>
      <w:jc w:val="both"/>
      <w:outlineLvl w:val="4"/>
    </w:pPr>
    <w:rPr>
      <w:rFonts w:ascii="Utopia Std Semibold" w:hAnsi="Utopia Std Semibold" w:cs="Times New Roman (Headings CS)"/>
      <w:b w:val="0"/>
      <w:bCs/>
      <w:i w:val="0"/>
      <w:iCs w:val="0"/>
      <w:color w:val="FAD0C5" w:themeColor="accent4"/>
      <w:sz w:val="24"/>
      <w:szCs w:val="23"/>
      <w:lang w:val="da-DK" w:eastAsia="ja-JP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4"/>
    <w:rsid w:val="00F827F2"/>
    <w:rPr>
      <w:rFonts w:ascii="Utopia" w:eastAsiaTheme="majorEastAsia" w:hAnsi="Utopia" w:cs="Times New Roman (Headings CS)"/>
      <w:color w:val="546670" w:themeColor="text2"/>
      <w:sz w:val="108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4"/>
    <w:rsid w:val="005F76C9"/>
    <w:rPr>
      <w:rFonts w:ascii="Utopia" w:eastAsiaTheme="majorEastAsia" w:hAnsi="Utopia" w:cs="Times New Roman (Headings CS)"/>
      <w:color w:val="76BEEA" w:themeColor="accent2"/>
      <w:sz w:val="28"/>
      <w:szCs w:val="23"/>
    </w:rPr>
  </w:style>
  <w:style w:type="character" w:customStyle="1" w:styleId="Overskrift3Tegn">
    <w:name w:val="Overskrift 3 Tegn"/>
    <w:basedOn w:val="Standardskrifttypeiafsnit"/>
    <w:link w:val="Overskrift3"/>
    <w:uiPriority w:val="4"/>
    <w:rsid w:val="005F76C9"/>
    <w:rPr>
      <w:rFonts w:ascii="Utopia Std Semibold" w:eastAsiaTheme="majorEastAsia" w:hAnsi="Utopia Std Semibold" w:cs="Times New Roman (Headings CS)"/>
      <w:color w:val="546670" w:themeColor="text2"/>
      <w:szCs w:val="23"/>
    </w:rPr>
  </w:style>
  <w:style w:type="paragraph" w:styleId="NormalWeb">
    <w:name w:val="Normal (Web)"/>
    <w:basedOn w:val="Normal"/>
    <w:uiPriority w:val="99"/>
    <w:semiHidden/>
    <w:unhideWhenUsed/>
    <w:rsid w:val="000B1444"/>
    <w:rPr>
      <w:rFonts w:ascii="Times New Roman" w:hAnsi="Times New Roman" w:cs="Mangal"/>
      <w:sz w:val="24"/>
      <w:szCs w:val="21"/>
    </w:rPr>
  </w:style>
  <w:style w:type="character" w:customStyle="1" w:styleId="Overskrift5Tegn">
    <w:name w:val="Overskrift 5 Tegn"/>
    <w:basedOn w:val="Standardskrifttypeiafsnit"/>
    <w:link w:val="Overskrift5"/>
    <w:uiPriority w:val="4"/>
    <w:rsid w:val="005F76C9"/>
    <w:rPr>
      <w:rFonts w:ascii="Utopia Std Semibold" w:eastAsiaTheme="majorEastAsia" w:hAnsi="Utopia Std Semibold" w:cs="Times New Roman (Headings CS)"/>
      <w:bCs/>
      <w:color w:val="FAD0C5" w:themeColor="accent4"/>
      <w:szCs w:val="23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76C9"/>
    <w:rPr>
      <w:rFonts w:asciiTheme="majorHAnsi" w:eastAsiaTheme="majorEastAsia" w:hAnsiTheme="majorHAnsi" w:cs="Mangal"/>
      <w:b/>
      <w:i/>
      <w:iCs/>
      <w:color w:val="003165" w:themeColor="accent1" w:themeShade="BF"/>
      <w:sz w:val="17"/>
      <w:szCs w:val="16"/>
      <w:lang w:val="en-US" w:eastAsia="da-DK" w:bidi="hi-IN"/>
    </w:rPr>
  </w:style>
  <w:style w:type="table" w:customStyle="1" w:styleId="Amnioticstable">
    <w:name w:val="Amniotics table"/>
    <w:basedOn w:val="Listetabel1-lys"/>
    <w:uiPriority w:val="99"/>
    <w:rsid w:val="00957ADB"/>
    <w:pPr>
      <w:spacing w:line="280" w:lineRule="exact"/>
    </w:pPr>
    <w:rPr>
      <w:rFonts w:ascii="HelveticaNeueLT Std Lt" w:hAnsi="HelveticaNeueLT Std Lt" w:cs="Times New Roman (Body CS)"/>
      <w:color w:val="546670" w:themeColor="text1"/>
      <w:sz w:val="18"/>
      <w:szCs w:val="18"/>
      <w:lang w:val="en-US" w:eastAsia="en-US"/>
    </w:rPr>
    <w:tblPr>
      <w:tblCellMar>
        <w:left w:w="0" w:type="dxa"/>
        <w:right w:w="0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93A4AE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A4A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text1" w:themeFillTint="33"/>
      </w:tcPr>
    </w:tblStylePr>
    <w:tblStylePr w:type="band1Horz">
      <w:tblPr/>
      <w:tcPr>
        <w:shd w:val="clear" w:color="auto" w:fill="DBE0E4" w:themeFill="text1" w:themeFillTint="33"/>
      </w:tcPr>
    </w:tblStylePr>
  </w:style>
  <w:style w:type="table" w:styleId="Listetabel1-lys">
    <w:name w:val="List Table 1 Light"/>
    <w:basedOn w:val="Tabel-Normal"/>
    <w:uiPriority w:val="46"/>
    <w:rsid w:val="00957A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A4AE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A4A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E4" w:themeFill="text1" w:themeFillTint="33"/>
      </w:tcPr>
    </w:tblStylePr>
    <w:tblStylePr w:type="band1Horz">
      <w:tblPr/>
      <w:tcPr>
        <w:shd w:val="clear" w:color="auto" w:fill="DBE0E4" w:themeFill="text1" w:themeFillTint="33"/>
      </w:tcPr>
    </w:tblStylePr>
  </w:style>
  <w:style w:type="table" w:customStyle="1" w:styleId="Amniotics02">
    <w:name w:val="Amniotics 02"/>
    <w:basedOn w:val="Tabel-Enkelt1"/>
    <w:uiPriority w:val="99"/>
    <w:rsid w:val="00957ADB"/>
    <w:pPr>
      <w:spacing w:line="280" w:lineRule="exact"/>
      <w:jc w:val="right"/>
    </w:pPr>
    <w:rPr>
      <w:rFonts w:ascii="HelveticaNeueLT Std Lt" w:hAnsi="HelveticaNeueLT Std Lt" w:cs="Times New Roman (Body CS)"/>
      <w:color w:val="546670" w:themeColor="text1"/>
      <w:sz w:val="18"/>
      <w:szCs w:val="18"/>
      <w:lang w:val="en-US" w:eastAsia="en-US"/>
    </w:rPr>
    <w:tblPr>
      <w:tblStyleRowBandSize w:val="1"/>
      <w:tblStyleColBandSize w:val="1"/>
    </w:tblPr>
    <w:tcPr>
      <w:shd w:val="clear" w:color="auto" w:fill="auto"/>
      <w:tcMar>
        <w:left w:w="0" w:type="dxa"/>
        <w:right w:w="0" w:type="dxa"/>
      </w:tcMar>
      <w:vAlign w:val="center"/>
    </w:tcPr>
    <w:tblStylePr w:type="firstRow">
      <w:rPr>
        <w:rFonts w:ascii="HelveticaNeueLT Std" w:hAnsi="HelveticaNeueLT Std"/>
        <w:b w:val="0"/>
        <w:i w:val="0"/>
        <w:sz w:val="18"/>
      </w:rPr>
      <w:tblPr/>
      <w:tcPr>
        <w:tcBorders>
          <w:bottom w:val="single" w:sz="2" w:space="0" w:color="546670" w:themeColor="text1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pPr>
        <w:wordWrap/>
        <w:spacing w:beforeLines="0" w:before="0" w:beforeAutospacing="0" w:afterLines="0" w:after="0" w:afterAutospacing="0" w:line="280" w:lineRule="exact"/>
        <w:ind w:leftChars="0" w:left="0" w:rightChars="0" w:right="0"/>
        <w:jc w:val="right"/>
      </w:pPr>
      <w:rPr>
        <w:rFonts w:ascii="HelveticaNeueLT Std" w:hAnsi="HelveticaNeueLT Std"/>
        <w:b/>
        <w:i w:val="0"/>
        <w:color w:val="546670" w:themeColor="text1"/>
        <w:spacing w:val="0"/>
        <w:sz w:val="18"/>
        <w:u w:val="none"/>
        <w:em w:val="none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wordWrap/>
        <w:adjustRightInd/>
        <w:snapToGrid/>
        <w:spacing w:line="280" w:lineRule="exact"/>
        <w:contextualSpacing w:val="0"/>
        <w:mirrorIndents w:val="0"/>
      </w:pPr>
      <w:rPr>
        <w:rFonts w:ascii="HelveticaNeueLT Std Lt" w:hAnsi="HelveticaNeueLT Std Lt"/>
        <w:b w:val="0"/>
        <w:i w:val="0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rFonts w:ascii="HelveticaNeueLT Std Lt" w:hAnsi="HelveticaNeueLT Std Lt"/>
        <w:b w:val="0"/>
        <w:i w:val="0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rPr>
        <w:rFonts w:ascii="HelveticaNeueLT Std Lt" w:hAnsi="HelveticaNeueLT Std Lt"/>
        <w:b w:val="0"/>
        <w:i w:val="0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957ADB"/>
    <w:pPr>
      <w:spacing w:line="26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AmnioticsBullets">
    <w:name w:val="Amniotics Bullets"/>
    <w:uiPriority w:val="99"/>
    <w:rsid w:val="00957ADB"/>
    <w:pPr>
      <w:numPr>
        <w:numId w:val="14"/>
      </w:numPr>
    </w:pPr>
  </w:style>
  <w:style w:type="paragraph" w:customStyle="1" w:styleId="DKFkursus-normal">
    <w:name w:val="DKF kursus - normal"/>
    <w:basedOn w:val="Normal"/>
    <w:qFormat/>
    <w:rsid w:val="0070292D"/>
    <w:pPr>
      <w:spacing w:line="280" w:lineRule="exact"/>
    </w:pPr>
    <w:rPr>
      <w:rFonts w:ascii="Inter Light" w:hAnsi="Inter Light"/>
      <w:b w:val="0"/>
      <w:sz w:val="19"/>
      <w:szCs w:val="20"/>
      <w:lang w:val="da-DK"/>
    </w:rPr>
  </w:style>
  <w:style w:type="paragraph" w:customStyle="1" w:styleId="DKFKursus-navn">
    <w:name w:val="DKF Kursus - navn"/>
    <w:basedOn w:val="Normal"/>
    <w:qFormat/>
    <w:rsid w:val="00CF271D"/>
    <w:pPr>
      <w:spacing w:line="440" w:lineRule="exact"/>
    </w:pPr>
    <w:rPr>
      <w:rFonts w:ascii="Noto Serif JP" w:eastAsia="Noto Serif JP" w:hAnsi="Noto Serif JP"/>
      <w:color w:val="004388" w:themeColor="accent1"/>
      <w:sz w:val="34"/>
      <w:szCs w:val="36"/>
      <w:lang w:val="da-DK"/>
    </w:rPr>
  </w:style>
  <w:style w:type="paragraph" w:customStyle="1" w:styleId="DKFKursus-Kursusnavn">
    <w:name w:val="DKF Kursus - Kursusnavn"/>
    <w:basedOn w:val="DKFkursus-normal"/>
    <w:qFormat/>
    <w:rsid w:val="00C561FD"/>
    <w:rPr>
      <w:rFonts w:ascii="Inter Semi Bold" w:hAnsi="Inter Semi Bold"/>
      <w:bCs/>
      <w:color w:val="004388" w:themeColor="accent1"/>
    </w:rPr>
  </w:style>
  <w:style w:type="numbering" w:customStyle="1" w:styleId="CurrentList1">
    <w:name w:val="Current List1"/>
    <w:uiPriority w:val="99"/>
    <w:rsid w:val="001866A0"/>
    <w:pPr>
      <w:numPr>
        <w:numId w:val="27"/>
      </w:numPr>
    </w:pPr>
  </w:style>
  <w:style w:type="paragraph" w:customStyle="1" w:styleId="DKFKursus-Bullets">
    <w:name w:val="DKF Kursus - Bullets"/>
    <w:basedOn w:val="DKFkursus-normal"/>
    <w:qFormat/>
    <w:rsid w:val="001866A0"/>
    <w:pPr>
      <w:numPr>
        <w:numId w:val="28"/>
      </w:numPr>
    </w:pPr>
  </w:style>
  <w:style w:type="paragraph" w:styleId="Sidehoved">
    <w:name w:val="header"/>
    <w:basedOn w:val="Normal"/>
    <w:link w:val="SidehovedTegn"/>
    <w:uiPriority w:val="99"/>
    <w:unhideWhenUsed/>
    <w:rsid w:val="00565501"/>
    <w:pPr>
      <w:tabs>
        <w:tab w:val="center" w:pos="4513"/>
        <w:tab w:val="right" w:pos="9026"/>
      </w:tabs>
      <w:spacing w:line="240" w:lineRule="auto"/>
    </w:pPr>
    <w:rPr>
      <w:rFonts w:cs="Mangal"/>
    </w:rPr>
  </w:style>
  <w:style w:type="numbering" w:customStyle="1" w:styleId="CurrentList2">
    <w:name w:val="Current List2"/>
    <w:uiPriority w:val="99"/>
    <w:rsid w:val="001866A0"/>
    <w:pPr>
      <w:numPr>
        <w:numId w:val="29"/>
      </w:numPr>
    </w:pPr>
  </w:style>
  <w:style w:type="character" w:customStyle="1" w:styleId="SidehovedTegn">
    <w:name w:val="Sidehoved Tegn"/>
    <w:basedOn w:val="Standardskrifttypeiafsnit"/>
    <w:link w:val="Sidehoved"/>
    <w:uiPriority w:val="99"/>
    <w:rsid w:val="00565501"/>
    <w:rPr>
      <w:rFonts w:ascii="Arial" w:eastAsia="Times New Roman" w:hAnsi="Arial" w:cs="Mangal"/>
      <w:b/>
      <w:color w:val="000000"/>
      <w:sz w:val="17"/>
      <w:szCs w:val="16"/>
      <w:lang w:val="en-US" w:eastAsia="da-DK" w:bidi="hi-IN"/>
    </w:rPr>
  </w:style>
  <w:style w:type="paragraph" w:styleId="Sidefod">
    <w:name w:val="footer"/>
    <w:basedOn w:val="Normal"/>
    <w:link w:val="SidefodTegn"/>
    <w:uiPriority w:val="99"/>
    <w:unhideWhenUsed/>
    <w:qFormat/>
    <w:rsid w:val="00565501"/>
    <w:pPr>
      <w:tabs>
        <w:tab w:val="center" w:pos="4513"/>
        <w:tab w:val="right" w:pos="9026"/>
      </w:tabs>
      <w:spacing w:line="240" w:lineRule="auto"/>
    </w:pPr>
    <w:rPr>
      <w:rFonts w:cs="Mangal"/>
    </w:rPr>
  </w:style>
  <w:style w:type="character" w:customStyle="1" w:styleId="SidefodTegn">
    <w:name w:val="Sidefod Tegn"/>
    <w:basedOn w:val="Standardskrifttypeiafsnit"/>
    <w:link w:val="Sidefod"/>
    <w:uiPriority w:val="99"/>
    <w:rsid w:val="00565501"/>
    <w:rPr>
      <w:rFonts w:ascii="Arial" w:eastAsia="Times New Roman" w:hAnsi="Arial" w:cs="Mangal"/>
      <w:b/>
      <w:color w:val="000000"/>
      <w:sz w:val="17"/>
      <w:szCs w:val="16"/>
      <w:lang w:val="en-US" w:eastAsia="da-DK" w:bidi="hi-IN"/>
    </w:rPr>
  </w:style>
  <w:style w:type="paragraph" w:customStyle="1" w:styleId="DKFPlakat-Overskrift">
    <w:name w:val="DKF Plakat - Overskrift"/>
    <w:basedOn w:val="DKFKursus-navn"/>
    <w:qFormat/>
    <w:rsid w:val="00CA19A9"/>
    <w:pPr>
      <w:spacing w:line="216" w:lineRule="auto"/>
    </w:pPr>
    <w:rPr>
      <w:rFonts w:ascii="Times New Roman" w:hAnsi="Times New Roman"/>
      <w:b w:val="0"/>
      <w:snapToGrid w:val="0"/>
      <w:spacing w:val="-30"/>
      <w:kern w:val="60"/>
      <w:sz w:val="148"/>
      <w:szCs w:val="108"/>
    </w:rPr>
  </w:style>
  <w:style w:type="paragraph" w:customStyle="1" w:styleId="DKFPlakat-Underrubrik">
    <w:name w:val="DKF Plakat - Underrubrik"/>
    <w:basedOn w:val="DKFkursus-normal"/>
    <w:qFormat/>
    <w:rsid w:val="003E067E"/>
    <w:pPr>
      <w:spacing w:line="264" w:lineRule="auto"/>
    </w:pPr>
    <w:rPr>
      <w:rFonts w:asciiTheme="minorHAnsi" w:hAnsiTheme="minorHAnsi"/>
      <w:noProof/>
      <w:color w:val="546670" w:themeColor="text1"/>
      <w:spacing w:val="-8"/>
      <w:sz w:val="52"/>
    </w:rPr>
  </w:style>
  <w:style w:type="paragraph" w:customStyle="1" w:styleId="DKFPlakat-Note">
    <w:name w:val="DKF Plakat - Note"/>
    <w:basedOn w:val="DKFPlakat-Underrubrik"/>
    <w:qFormat/>
    <w:rsid w:val="00B328E9"/>
    <w:pPr>
      <w:spacing w:line="240" w:lineRule="exact"/>
    </w:pPr>
    <w:rPr>
      <w:rFonts w:cs="Calibri Light (Headings)"/>
      <w:color w:val="546670" w:themeColor="text2"/>
      <w:spacing w:val="0"/>
      <w:sz w:val="18"/>
    </w:rPr>
  </w:style>
  <w:style w:type="paragraph" w:customStyle="1" w:styleId="DKFplakat-Info">
    <w:name w:val="DKF plakat - Info"/>
    <w:qFormat/>
    <w:rsid w:val="003E067E"/>
    <w:pPr>
      <w:spacing w:line="264" w:lineRule="auto"/>
    </w:pPr>
    <w:rPr>
      <w:rFonts w:eastAsia="Times New Roman" w:cs="Tahoma"/>
      <w:noProof/>
      <w:color w:val="546670" w:themeColor="text1"/>
      <w:spacing w:val="-10"/>
      <w:sz w:val="40"/>
      <w:szCs w:val="20"/>
      <w:lang w:eastAsia="da-DK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tenAndersen\AppData\Local\Microsoft\Windows\INetCache\Content.Outlook\YBL5P2CQ\Fodens%20dag%202025_Fodbranchen%20og%20DKF_Plakat_03korr.dotx" TargetMode="External"/></Relationships>
</file>

<file path=word/theme/theme1.xml><?xml version="1.0" encoding="utf-8"?>
<a:theme xmlns:a="http://schemas.openxmlformats.org/drawingml/2006/main" name="Office Theme">
  <a:themeElements>
    <a:clrScheme name="Danske Fodterapeuter 02">
      <a:dk1>
        <a:srgbClr val="546670"/>
      </a:dk1>
      <a:lt1>
        <a:srgbClr val="FFFFFF"/>
      </a:lt1>
      <a:dk2>
        <a:srgbClr val="546670"/>
      </a:dk2>
      <a:lt2>
        <a:srgbClr val="F3F3F1"/>
      </a:lt2>
      <a:accent1>
        <a:srgbClr val="004388"/>
      </a:accent1>
      <a:accent2>
        <a:srgbClr val="76BEEA"/>
      </a:accent2>
      <a:accent3>
        <a:srgbClr val="F26D51"/>
      </a:accent3>
      <a:accent4>
        <a:srgbClr val="FAD0C5"/>
      </a:accent4>
      <a:accent5>
        <a:srgbClr val="BEE2E9"/>
      </a:accent5>
      <a:accent6>
        <a:srgbClr val="F3F3F1"/>
      </a:accent6>
      <a:hlink>
        <a:srgbClr val="70818B"/>
      </a:hlink>
      <a:folHlink>
        <a:srgbClr val="546670"/>
      </a:folHlink>
    </a:clrScheme>
    <a:fontScheme name="FP pc">
      <a:majorFont>
        <a:latin typeface="Times New Roman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90ff3-857a-4986-882f-99cb9d81c7ca">
      <Terms xmlns="http://schemas.microsoft.com/office/infopath/2007/PartnerControls"/>
    </lcf76f155ced4ddcb4097134ff3c332f>
    <TaxCatchAll xmlns="a1a75a41-1ce9-43a4-a648-6f5fb8b29373" xsi:nil="true"/>
    <Billede xmlns="a4f90ff3-857a-4986-882f-99cb9d81c7ca">
      <Url xsi:nil="true"/>
      <Description xsi:nil="true"/>
    </Bille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20" ma:contentTypeDescription="Opret et nyt dokument." ma:contentTypeScope="" ma:versionID="e35db1d51a308f3c21c1885265be36a0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bb1d12c2a7f7af714e90968b51d2e8dc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43a0b570-f72f-4bd4-9662-33d08aaae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3d780c-e718-4cbf-abd7-8d4ae080b1c0}" ma:internalName="TaxCatchAll" ma:showField="CatchAllData" ma:web="a1a75a41-1ce9-43a4-a648-6f5fb8b29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A67F00-6A3D-4E16-A514-5570E7C508E7}">
  <ds:schemaRefs>
    <ds:schemaRef ds:uri="http://schemas.microsoft.com/office/2006/metadata/properties"/>
    <ds:schemaRef ds:uri="http://schemas.microsoft.com/office/infopath/2007/PartnerControls"/>
    <ds:schemaRef ds:uri="a4f90ff3-857a-4986-882f-99cb9d81c7ca"/>
    <ds:schemaRef ds:uri="a1a75a41-1ce9-43a4-a648-6f5fb8b29373"/>
  </ds:schemaRefs>
</ds:datastoreItem>
</file>

<file path=customXml/itemProps2.xml><?xml version="1.0" encoding="utf-8"?>
<ds:datastoreItem xmlns:ds="http://schemas.openxmlformats.org/officeDocument/2006/customXml" ds:itemID="{36C26D37-2BC3-4E02-8D2B-7D2A1510E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DB17A-C1C4-4F7C-B0E5-77CBE7A5A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0ff3-857a-4986-882f-99cb9d81c7ca"/>
    <ds:schemaRef ds:uri="a1a75a41-1ce9-43a4-a648-6f5fb8b29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Fodens dag 2025_Fodbranchen og DKF_Plakat_03korr.dotx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Baseline - Anette Larsen</dc:creator>
  <cp:keywords/>
  <dc:description/>
  <cp:lastModifiedBy>Kirsten  Andersen</cp:lastModifiedBy>
  <cp:revision>4</cp:revision>
  <cp:lastPrinted>2025-06-03T08:33:00Z</cp:lastPrinted>
  <dcterms:created xsi:type="dcterms:W3CDTF">2025-06-10T13:41:00Z</dcterms:created>
  <dcterms:modified xsi:type="dcterms:W3CDTF">2025-06-10T13:45:00Z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0x010100F0B474F655E2944482E77A1F612DC2D1</vt:lpwstr>
  </property>
  <property fmtid="{D5CDD505-2E9C-101B-9397-08002B2CF9AE}" pid="3" name="MediaServiceImageTags">
    <vt:lpwstr/>
  </property>
</Properties>
</file>